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560"/>
        <w:gridCol w:w="144"/>
        <w:gridCol w:w="3456"/>
      </w:tblGrid>
      <w:tr w:rsidR="00C76E2C" w:rsidRPr="00F109BF" w14:paraId="198067AB" w14:textId="77777777" w:rsidTr="00A55E55">
        <w:trPr>
          <w:trHeight w:hRule="exact" w:val="14400"/>
          <w:jc w:val="center"/>
        </w:trPr>
        <w:tc>
          <w:tcPr>
            <w:tcW w:w="756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560"/>
            </w:tblGrid>
            <w:tr w:rsidR="00C76E2C" w14:paraId="07818EB2" w14:textId="77777777">
              <w:trPr>
                <w:cantSplit/>
                <w:trHeight w:hRule="exact" w:val="7200"/>
              </w:trPr>
              <w:tc>
                <w:tcPr>
                  <w:tcW w:w="7200" w:type="dxa"/>
                </w:tcPr>
                <w:p w14:paraId="141BBF2B" w14:textId="77777777" w:rsidR="00C76E2C" w:rsidRDefault="003A7BC5">
                  <w:r>
                    <w:rPr>
                      <w:noProof/>
                      <w:lang w:eastAsia="en-US"/>
                    </w:rPr>
                    <w:drawing>
                      <wp:inline distT="0" distB="0" distL="0" distR="0" wp14:anchorId="0D38E77D" wp14:editId="5B156007">
                        <wp:extent cx="4598035" cy="441080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8"/>
                                <a:stretch>
                                  <a:fillRect/>
                                </a:stretch>
                              </pic:blipFill>
                              <pic:spPr bwMode="auto">
                                <a:xfrm>
                                  <a:off x="0" y="0"/>
                                  <a:ext cx="4604872" cy="4417367"/>
                                </a:xfrm>
                                <a:prstGeom prst="rect">
                                  <a:avLst/>
                                </a:prstGeom>
                                <a:ln>
                                  <a:noFill/>
                                </a:ln>
                                <a:extLst>
                                  <a:ext uri="{53640926-AAD7-44d8-BBD7-CCE9431645EC}">
                                    <a14:shadowObscured xmlns:a14="http://schemas.microsoft.com/office/drawing/2010/main"/>
                                  </a:ext>
                                </a:extLst>
                              </pic:spPr>
                            </pic:pic>
                          </a:graphicData>
                        </a:graphic>
                      </wp:inline>
                    </w:drawing>
                  </w:r>
                </w:p>
              </w:tc>
            </w:tr>
            <w:tr w:rsidR="00C76E2C" w14:paraId="70E9BC95" w14:textId="77777777">
              <w:trPr>
                <w:trHeight w:hRule="exact" w:val="5760"/>
              </w:trPr>
              <w:tc>
                <w:tcPr>
                  <w:tcW w:w="7200" w:type="dxa"/>
                </w:tcPr>
                <w:p w14:paraId="104BED60" w14:textId="77777777" w:rsidR="00F109BF" w:rsidRDefault="00904AC9" w:rsidP="00FE684D">
                  <w:pPr>
                    <w:pStyle w:val="NoSpacing"/>
                  </w:pPr>
                  <w:r w:rsidRPr="00FE684D">
                    <w:t xml:space="preserve">Pre-Register: </w:t>
                  </w:r>
                  <w:r w:rsidRPr="00FE684D">
                    <w:rPr>
                      <w:b/>
                    </w:rPr>
                    <w:t>Kids 1k</w:t>
                  </w:r>
                  <w:r w:rsidRPr="00FE684D">
                    <w:t xml:space="preserve">-15$ </w:t>
                  </w:r>
                  <w:r w:rsidRPr="00FE684D">
                    <w:rPr>
                      <w:b/>
                    </w:rPr>
                    <w:t>5k Run/walk</w:t>
                  </w:r>
                  <w:r w:rsidRPr="00FE684D">
                    <w:t xml:space="preserve">- 20$ </w:t>
                  </w:r>
                  <w:r w:rsidRPr="00FE684D">
                    <w:rPr>
                      <w:b/>
                    </w:rPr>
                    <w:t>Entire family</w:t>
                  </w:r>
                  <w:r w:rsidRPr="00FE684D">
                    <w:t xml:space="preserve">-65$ </w:t>
                  </w:r>
                </w:p>
                <w:p w14:paraId="4BDE43E1" w14:textId="77777777" w:rsidR="00C76E2C" w:rsidRDefault="00904AC9" w:rsidP="00A55E55">
                  <w:pPr>
                    <w:pStyle w:val="NoSpacing"/>
                    <w:jc w:val="center"/>
                    <w:rPr>
                      <w:sz w:val="20"/>
                      <w:szCs w:val="20"/>
                    </w:rPr>
                  </w:pPr>
                  <w:r w:rsidRPr="00A55E55">
                    <w:rPr>
                      <w:sz w:val="20"/>
                      <w:szCs w:val="20"/>
                    </w:rPr>
                    <w:t>No family discount on Race day.  All participants 25$ on race day.</w:t>
                  </w:r>
                </w:p>
                <w:p w14:paraId="28DEFDEF" w14:textId="77777777" w:rsidR="00A55E55" w:rsidRPr="00A55E55" w:rsidRDefault="00A55E55" w:rsidP="00A55E55">
                  <w:pPr>
                    <w:pStyle w:val="NoSpacing"/>
                    <w:jc w:val="center"/>
                    <w:rPr>
                      <w:sz w:val="20"/>
                      <w:szCs w:val="20"/>
                    </w:rPr>
                  </w:pPr>
                  <w:r>
                    <w:rPr>
                      <w:sz w:val="20"/>
                      <w:szCs w:val="20"/>
                    </w:rPr>
                    <w:t xml:space="preserve">If you have </w:t>
                  </w:r>
                  <w:r w:rsidR="00A1729C">
                    <w:rPr>
                      <w:sz w:val="20"/>
                      <w:szCs w:val="20"/>
                    </w:rPr>
                    <w:t>questions,</w:t>
                  </w:r>
                  <w:r>
                    <w:rPr>
                      <w:sz w:val="20"/>
                      <w:szCs w:val="20"/>
                    </w:rPr>
                    <w:t xml:space="preserve"> </w:t>
                  </w:r>
                  <w:r w:rsidR="00A1729C">
                    <w:rPr>
                      <w:sz w:val="20"/>
                      <w:szCs w:val="20"/>
                    </w:rPr>
                    <w:t>please</w:t>
                  </w:r>
                  <w:r>
                    <w:rPr>
                      <w:sz w:val="20"/>
                      <w:szCs w:val="20"/>
                    </w:rPr>
                    <w:t xml:space="preserve"> contact Monica Livesay at (832)314-9254 or email at </w:t>
                  </w:r>
                  <w:hyperlink r:id="rId9" w:history="1">
                    <w:r w:rsidRPr="00C601DB">
                      <w:rPr>
                        <w:rStyle w:val="Hyperlink"/>
                        <w:sz w:val="20"/>
                        <w:szCs w:val="20"/>
                      </w:rPr>
                      <w:t>mjlivesay@yahoo.com</w:t>
                    </w:r>
                  </w:hyperlink>
                  <w:r>
                    <w:rPr>
                      <w:sz w:val="20"/>
                      <w:szCs w:val="20"/>
                    </w:rPr>
                    <w:t xml:space="preserve"> Please complete form and return with payment to your teacher or the front office.</w:t>
                  </w:r>
                </w:p>
                <w:p w14:paraId="0DC08295" w14:textId="77777777" w:rsidR="00C76E2C" w:rsidRDefault="004C4E40" w:rsidP="00A55E55">
                  <w:pPr>
                    <w:pStyle w:val="Heading1"/>
                    <w:spacing w:before="0"/>
                  </w:pPr>
                  <w:r>
                    <w:t>Register by October 14, 2016 to Guarantee a Shirt</w:t>
                  </w:r>
                </w:p>
                <w:p w14:paraId="2D5E4FEB" w14:textId="77777777" w:rsidR="00793FB3" w:rsidRDefault="00793FB3" w:rsidP="00FE684D">
                  <w:pPr>
                    <w:jc w:val="center"/>
                  </w:pPr>
                  <w:r>
                    <w:t>Please circle your selections:</w:t>
                  </w:r>
                </w:p>
                <w:p w14:paraId="162CB048" w14:textId="77777777" w:rsidR="004C4E40" w:rsidRDefault="004C4E40" w:rsidP="004C4E40">
                  <w:r w:rsidRPr="00793FB3">
                    <w:rPr>
                      <w:b/>
                    </w:rPr>
                    <w:t>Race:</w:t>
                  </w:r>
                  <w:r w:rsidR="00793FB3">
                    <w:rPr>
                      <w:b/>
                    </w:rPr>
                    <w:t xml:space="preserve">   </w:t>
                  </w:r>
                  <w:r>
                    <w:t xml:space="preserve"> </w:t>
                  </w:r>
                  <w:r w:rsidR="00793FB3">
                    <w:t xml:space="preserve"> </w:t>
                  </w:r>
                  <w:r>
                    <w:t>5k Run/</w:t>
                  </w:r>
                  <w:proofErr w:type="gramStart"/>
                  <w:r>
                    <w:t xml:space="preserve">walk </w:t>
                  </w:r>
                  <w:r w:rsidR="00793FB3">
                    <w:t xml:space="preserve"> Kids</w:t>
                  </w:r>
                  <w:proofErr w:type="gramEnd"/>
                  <w:r w:rsidR="00793FB3">
                    <w:t xml:space="preserve">      1K run(11 and Under)       Family </w:t>
                  </w:r>
                </w:p>
                <w:p w14:paraId="4B737FB0" w14:textId="77777777" w:rsidR="00793FB3" w:rsidRDefault="00793FB3" w:rsidP="004C4E40">
                  <w:r>
                    <w:t xml:space="preserve">Shirt Size: </w:t>
                  </w:r>
                  <w:proofErr w:type="spellStart"/>
                  <w:r w:rsidRPr="00FE684D">
                    <w:rPr>
                      <w:b/>
                    </w:rPr>
                    <w:t>Adult</w:t>
                  </w:r>
                  <w:r>
                    <w:t>__S</w:t>
                  </w:r>
                  <w:proofErr w:type="spellEnd"/>
                  <w:r>
                    <w:t xml:space="preserve"> __M __L __</w:t>
                  </w:r>
                  <w:r w:rsidR="00A1729C">
                    <w:t xml:space="preserve">XL </w:t>
                  </w:r>
                  <w:r w:rsidR="00A1729C" w:rsidRPr="00A1729C">
                    <w:rPr>
                      <w:b/>
                    </w:rPr>
                    <w:t>Youth</w:t>
                  </w:r>
                  <w:r w:rsidRPr="00A1729C">
                    <w:rPr>
                      <w:b/>
                    </w:rPr>
                    <w:t xml:space="preserve"> </w:t>
                  </w:r>
                  <w:r>
                    <w:t>__S __ M</w:t>
                  </w:r>
                  <w:r w:rsidR="009F1E16">
                    <w:t xml:space="preserve"> __L__XL</w:t>
                  </w:r>
                </w:p>
                <w:p w14:paraId="28F6725C" w14:textId="77777777" w:rsidR="00793FB3" w:rsidRDefault="00793FB3" w:rsidP="004C4E40">
                  <w:r>
                    <w:t>Participant Name________</w:t>
                  </w:r>
                  <w:r w:rsidR="00A1729C">
                    <w:t>__</w:t>
                  </w:r>
                  <w:r>
                    <w:t>__________________________</w:t>
                  </w:r>
                </w:p>
                <w:p w14:paraId="118DEAB9" w14:textId="77777777" w:rsidR="00793FB3" w:rsidRDefault="00FE684D" w:rsidP="004C4E40">
                  <w:r>
                    <w:t>Phone_____</w:t>
                  </w:r>
                  <w:r w:rsidR="00793FB3">
                    <w:t xml:space="preserve">___ </w:t>
                  </w:r>
                  <w:proofErr w:type="spellStart"/>
                  <w:r w:rsidR="00793FB3">
                    <w:t>Email______</w:t>
                  </w:r>
                  <w:r w:rsidR="00A1729C">
                    <w:t>__</w:t>
                  </w:r>
                  <w:r w:rsidR="00793FB3">
                    <w:t>___</w:t>
                  </w:r>
                  <w:r w:rsidR="00A55E55">
                    <w:t>Address</w:t>
                  </w:r>
                  <w:proofErr w:type="spellEnd"/>
                  <w:r w:rsidR="00A55E55">
                    <w:t>_______________</w:t>
                  </w:r>
                </w:p>
                <w:p w14:paraId="0C7270A2" w14:textId="77777777" w:rsidR="00FE684D" w:rsidRPr="00FE684D" w:rsidRDefault="00FE684D" w:rsidP="00FE684D">
                  <w:pPr>
                    <w:pStyle w:val="ListBullet"/>
                    <w:numPr>
                      <w:ilvl w:val="0"/>
                      <w:numId w:val="0"/>
                    </w:numPr>
                    <w:jc w:val="center"/>
                    <w:rPr>
                      <w:rFonts w:ascii="Times New Roman" w:hAnsi="Times New Roman" w:cs="Times New Roman"/>
                      <w:b/>
                      <w:sz w:val="16"/>
                      <w:szCs w:val="16"/>
                    </w:rPr>
                  </w:pPr>
                  <w:r w:rsidRPr="00FE684D">
                    <w:rPr>
                      <w:rFonts w:ascii="Times New Roman" w:hAnsi="Times New Roman" w:cs="Times New Roman"/>
                      <w:b/>
                      <w:sz w:val="16"/>
                      <w:szCs w:val="16"/>
                    </w:rPr>
                    <w:t>Please Make Checks Payable to Westwood Bales PTO</w:t>
                  </w:r>
                </w:p>
                <w:p w14:paraId="1D57BDE3" w14:textId="77777777" w:rsidR="009F1E16" w:rsidRPr="00A55E55" w:rsidRDefault="003A7BC5" w:rsidP="00FE684D">
                  <w:pPr>
                    <w:pStyle w:val="ListBullet"/>
                    <w:numPr>
                      <w:ilvl w:val="0"/>
                      <w:numId w:val="0"/>
                    </w:numPr>
                    <w:rPr>
                      <w:rFonts w:ascii="Times New Roman" w:hAnsi="Times New Roman" w:cs="Times New Roman"/>
                      <w:sz w:val="16"/>
                      <w:szCs w:val="16"/>
                    </w:rPr>
                  </w:pPr>
                  <w:r>
                    <w:rPr>
                      <w:noProof/>
                      <w:lang w:eastAsia="en-US"/>
                    </w:rPr>
                    <mc:AlternateContent>
                      <mc:Choice Requires="wps">
                        <w:drawing>
                          <wp:anchor distT="45720" distB="45720" distL="114300" distR="114300" simplePos="0" relativeHeight="251659264" behindDoc="1" locked="0" layoutInCell="1" allowOverlap="1" wp14:anchorId="08C9D4F1" wp14:editId="41FADA6C">
                            <wp:simplePos x="0" y="0"/>
                            <wp:positionH relativeFrom="column">
                              <wp:posOffset>2247900</wp:posOffset>
                            </wp:positionH>
                            <wp:positionV relativeFrom="paragraph">
                              <wp:posOffset>848995</wp:posOffset>
                            </wp:positionV>
                            <wp:extent cx="2314575"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3822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F9A35E7" w14:textId="77777777" w:rsidR="001A6FC5" w:rsidRDefault="001A6FC5" w:rsidP="001A6FC5">
                                        <w:pPr>
                                          <w:pStyle w:val="Heading1"/>
                                          <w:jc w:val="center"/>
                                        </w:pPr>
                                        <w:r>
                                          <w:t>Conrad W Cline DDS</w:t>
                                        </w:r>
                                      </w:p>
                                      <w:p w14:paraId="6A12C27F" w14:textId="77777777" w:rsidR="00A2454B" w:rsidRPr="001A6FC5" w:rsidRDefault="00A2454B" w:rsidP="001A6FC5">
                                        <w:pPr>
                                          <w:pStyle w:val="Heading1"/>
                                          <w:jc w:val="center"/>
                                        </w:pPr>
                                        <w:r w:rsidRPr="005A6491">
                                          <w:rPr>
                                            <w:sz w:val="24"/>
                                            <w:szCs w:val="24"/>
                                          </w:rPr>
                                          <w:t>(281)648-7700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8C9D4F1" id="_x0000_t202" coordsize="21600,21600" o:spt="202" path="m,l,21600r21600,l21600,xe">
                            <v:stroke joinstyle="miter"/>
                            <v:path gradientshapeok="t" o:connecttype="rect"/>
                          </v:shapetype>
                          <v:shape id="Text Box 2" o:spid="_x0000_s1026" type="#_x0000_t202" style="position:absolute;margin-left:177pt;margin-top:66.85pt;width:182.25pt;height:81.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" filled="f" stroked="f" strokeweight="1pt">
                            <v:textbox>
                              <w:txbxContent>
                                <w:p w14:paraId="4F9A35E7" w14:textId="77777777" w:rsidR="001A6FC5" w:rsidRDefault="001A6FC5" w:rsidP="001A6FC5">
                                  <w:pPr>
                                    <w:pStyle w:val="Heading1"/>
                                    <w:jc w:val="center"/>
                                  </w:pPr>
                                  <w:r>
                                    <w:t>Conrad W Cline DDS</w:t>
                                  </w:r>
                                </w:p>
                                <w:p w14:paraId="6A12C27F" w14:textId="77777777" w:rsidR="00A2454B" w:rsidRPr="001A6FC5" w:rsidRDefault="00A2454B" w:rsidP="001A6FC5">
                                  <w:pPr>
                                    <w:pStyle w:val="Heading1"/>
                                    <w:jc w:val="center"/>
                                  </w:pPr>
                                  <w:r w:rsidRPr="005A6491">
                                    <w:rPr>
                                      <w:sz w:val="24"/>
                                      <w:szCs w:val="24"/>
                                    </w:rPr>
                                    <w:t>(281)648-7700</w:t>
                                  </w:r>
                                </w:p>
                              </w:txbxContent>
                            </v:textbox>
                          </v:shape>
                        </w:pict>
                      </mc:Fallback>
                    </mc:AlternateContent>
                  </w:r>
                  <w:r w:rsidR="009F1E16" w:rsidRPr="00A55E55">
                    <w:rPr>
                      <w:rFonts w:ascii="Times New Roman" w:hAnsi="Times New Roman" w:cs="Times New Roman"/>
                      <w:sz w:val="16"/>
                      <w:szCs w:val="16"/>
                    </w:rPr>
                    <w:t>Release of Liability Waiver: In consideration of your accepting this entry, I, the undersigned, assume full and complete responsibility for any injury or accident which may occur during my participation in this race, or while I am on the premises of this event. I hereby release and hold harmless the sponsors, officials and all other persons and entities associated with this event, from any and all injury, damage, or damage which may directly or indirectly result from participation from this race. I further state that I have trained for this event and am in proper Physical condition</w:t>
                  </w:r>
                  <w:r w:rsidR="00FE684D" w:rsidRPr="00A55E55">
                    <w:rPr>
                      <w:rFonts w:ascii="Times New Roman" w:hAnsi="Times New Roman" w:cs="Times New Roman"/>
                      <w:sz w:val="16"/>
                      <w:szCs w:val="16"/>
                    </w:rPr>
                    <w:t xml:space="preserve"> to participate. If the event is cancelled due to inclement weather, No refunds will be given; Registrants will receive a t-shirt if registered by 10/14/16(Under 18 requires parent or guardian signature)</w:t>
                  </w:r>
                </w:p>
                <w:p w14:paraId="4A1C686F" w14:textId="77777777" w:rsidR="00FE684D" w:rsidRPr="00A55E55" w:rsidRDefault="00FE684D" w:rsidP="00FE684D">
                  <w:pPr>
                    <w:pStyle w:val="ListBullet"/>
                    <w:numPr>
                      <w:ilvl w:val="0"/>
                      <w:numId w:val="0"/>
                    </w:numPr>
                    <w:rPr>
                      <w:rFonts w:ascii="Times New Roman" w:hAnsi="Times New Roman" w:cs="Times New Roman"/>
                      <w:sz w:val="16"/>
                      <w:szCs w:val="16"/>
                    </w:rPr>
                  </w:pPr>
                  <w:r w:rsidRPr="00A55E55">
                    <w:rPr>
                      <w:rFonts w:ascii="Times New Roman" w:hAnsi="Times New Roman" w:cs="Times New Roman"/>
                      <w:sz w:val="16"/>
                      <w:szCs w:val="16"/>
                    </w:rPr>
                    <w:t>Signauture__</w:t>
                  </w:r>
                  <w:r w:rsidR="00A55E55">
                    <w:rPr>
                      <w:rFonts w:ascii="Times New Roman" w:hAnsi="Times New Roman" w:cs="Times New Roman"/>
                      <w:sz w:val="16"/>
                      <w:szCs w:val="16"/>
                    </w:rPr>
                    <w:t>_____</w:t>
                  </w:r>
                  <w:r w:rsidRPr="00A55E55">
                    <w:rPr>
                      <w:rFonts w:ascii="Times New Roman" w:hAnsi="Times New Roman" w:cs="Times New Roman"/>
                      <w:sz w:val="16"/>
                      <w:szCs w:val="16"/>
                    </w:rPr>
                    <w:t>___________________________________________</w:t>
                  </w:r>
                  <w:r w:rsidR="00A55E55">
                    <w:rPr>
                      <w:rFonts w:ascii="Times New Roman" w:hAnsi="Times New Roman" w:cs="Times New Roman"/>
                      <w:sz w:val="16"/>
                      <w:szCs w:val="16"/>
                    </w:rPr>
                    <w:t>_____</w:t>
                  </w:r>
                  <w:r w:rsidRPr="00A55E55">
                    <w:rPr>
                      <w:rFonts w:ascii="Times New Roman" w:hAnsi="Times New Roman" w:cs="Times New Roman"/>
                      <w:sz w:val="16"/>
                      <w:szCs w:val="16"/>
                    </w:rPr>
                    <w:t>_</w:t>
                  </w:r>
                  <w:r w:rsidR="00A55E55">
                    <w:rPr>
                      <w:rFonts w:ascii="Times New Roman" w:hAnsi="Times New Roman" w:cs="Times New Roman"/>
                      <w:sz w:val="16"/>
                      <w:szCs w:val="16"/>
                    </w:rPr>
                    <w:t>__Date_____________________</w:t>
                  </w:r>
                </w:p>
                <w:p w14:paraId="3EDF424A" w14:textId="77777777" w:rsidR="00793FB3" w:rsidRPr="004C4E40" w:rsidRDefault="00793FB3" w:rsidP="004C4E40"/>
                <w:p w14:paraId="15FEF42A" w14:textId="77777777" w:rsidR="00904AC9" w:rsidRDefault="00904AC9">
                  <w:r>
                    <w:t xml:space="preserve"> </w:t>
                  </w:r>
                </w:p>
              </w:tc>
            </w:tr>
            <w:tr w:rsidR="00C76E2C" w14:paraId="2D92D2D7" w14:textId="77777777">
              <w:trPr>
                <w:trHeight w:hRule="exact" w:val="1440"/>
              </w:trPr>
              <w:tc>
                <w:tcPr>
                  <w:tcW w:w="7200" w:type="dxa"/>
                  <w:vAlign w:val="bottom"/>
                </w:tcPr>
                <w:p w14:paraId="51F48B5A" w14:textId="77777777" w:rsidR="00C76E2C" w:rsidRDefault="00793FB3" w:rsidP="001A6FC5">
                  <w:pPr>
                    <w:jc w:val="center"/>
                  </w:pPr>
                  <w:r>
                    <w:rPr>
                      <w:noProof/>
                      <w:lang w:eastAsia="en-US"/>
                    </w:rPr>
                    <w:drawing>
                      <wp:anchor distT="0" distB="0" distL="114300" distR="114300" simplePos="0" relativeHeight="251660288" behindDoc="1" locked="0" layoutInCell="1" allowOverlap="1" wp14:anchorId="36B7C236" wp14:editId="42A260D1">
                        <wp:simplePos x="0" y="0"/>
                        <wp:positionH relativeFrom="column">
                          <wp:posOffset>2101850</wp:posOffset>
                        </wp:positionH>
                        <wp:positionV relativeFrom="paragraph">
                          <wp:posOffset>269875</wp:posOffset>
                        </wp:positionV>
                        <wp:extent cx="2482850" cy="504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2482850" cy="504825"/>
                                </a:xfrm>
                                <a:prstGeom prst="rect">
                                  <a:avLst/>
                                </a:prstGeom>
                                <a:noFill/>
                              </pic:spPr>
                            </pic:pic>
                          </a:graphicData>
                        </a:graphic>
                        <wp14:sizeRelH relativeFrom="margin">
                          <wp14:pctWidth>0</wp14:pctWidth>
                        </wp14:sizeRelH>
                        <wp14:sizeRelV relativeFrom="margin">
                          <wp14:pctHeight>0</wp14:pctHeight>
                        </wp14:sizeRelV>
                      </wp:anchor>
                    </w:drawing>
                  </w:r>
                  <w:r w:rsidR="001A6FC5">
                    <w:rPr>
                      <w:noProof/>
                      <w:lang w:eastAsia="en-US"/>
                    </w:rPr>
                    <w:drawing>
                      <wp:anchor distT="0" distB="0" distL="114300" distR="114300" simplePos="0" relativeHeight="251662336" behindDoc="1" locked="0" layoutInCell="1" allowOverlap="1" wp14:anchorId="6A690B8A" wp14:editId="5AEC9043">
                        <wp:simplePos x="0" y="0"/>
                        <wp:positionH relativeFrom="column">
                          <wp:posOffset>781050</wp:posOffset>
                        </wp:positionH>
                        <wp:positionV relativeFrom="paragraph">
                          <wp:posOffset>-118745</wp:posOffset>
                        </wp:positionV>
                        <wp:extent cx="1257300" cy="1437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1257300" cy="1437005"/>
                                </a:xfrm>
                                <a:prstGeom prst="rect">
                                  <a:avLst/>
                                </a:prstGeom>
                                <a:noFill/>
                              </pic:spPr>
                            </pic:pic>
                          </a:graphicData>
                        </a:graphic>
                        <wp14:sizeRelH relativeFrom="margin">
                          <wp14:pctWidth>0</wp14:pctWidth>
                        </wp14:sizeRelH>
                        <wp14:sizeRelV relativeFrom="margin">
                          <wp14:pctHeight>0</wp14:pctHeight>
                        </wp14:sizeRelV>
                      </wp:anchor>
                    </w:drawing>
                  </w:r>
                  <w:r w:rsidR="001A6FC5">
                    <w:rPr>
                      <w:noProof/>
                      <w:lang w:eastAsia="en-US"/>
                    </w:rPr>
                    <w:drawing>
                      <wp:anchor distT="0" distB="0" distL="114300" distR="114300" simplePos="0" relativeHeight="251661312" behindDoc="1" locked="0" layoutInCell="1" allowOverlap="1" wp14:anchorId="40674018" wp14:editId="5412A5D2">
                        <wp:simplePos x="0" y="0"/>
                        <wp:positionH relativeFrom="column">
                          <wp:posOffset>2193925</wp:posOffset>
                        </wp:positionH>
                        <wp:positionV relativeFrom="paragraph">
                          <wp:posOffset>846455</wp:posOffset>
                        </wp:positionV>
                        <wp:extent cx="815975" cy="489585"/>
                        <wp:effectExtent l="0" t="0" r="317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tretch>
                                  <a:fillRect/>
                                </a:stretch>
                              </pic:blipFill>
                              <pic:spPr bwMode="auto">
                                <a:xfrm>
                                  <a:off x="0" y="0"/>
                                  <a:ext cx="815975" cy="4895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4AF3F18" w14:textId="77777777" w:rsidR="00C76E2C" w:rsidRDefault="00C76E2C"/>
        </w:tc>
        <w:tc>
          <w:tcPr>
            <w:tcW w:w="144" w:type="dxa"/>
          </w:tcPr>
          <w:p w14:paraId="02147661" w14:textId="77777777" w:rsidR="00C76E2C" w:rsidRDefault="00C76E2C"/>
        </w:tc>
        <w:tc>
          <w:tcPr>
            <w:tcW w:w="3456" w:type="dxa"/>
          </w:tcPr>
          <w:tbl>
            <w:tblPr>
              <w:tblW w:w="3540" w:type="dxa"/>
              <w:tblLayout w:type="fixed"/>
              <w:tblCellMar>
                <w:left w:w="288" w:type="dxa"/>
                <w:right w:w="288" w:type="dxa"/>
              </w:tblCellMar>
              <w:tblLook w:val="0480" w:firstRow="0" w:lastRow="0" w:firstColumn="1" w:lastColumn="0" w:noHBand="0" w:noVBand="1"/>
              <w:tblDescription w:val="Layout for flyer sidebar"/>
            </w:tblPr>
            <w:tblGrid>
              <w:gridCol w:w="3540"/>
            </w:tblGrid>
            <w:tr w:rsidR="00C76E2C" w:rsidRPr="00F109BF" w14:paraId="008D30F3" w14:textId="77777777" w:rsidTr="00A1729C">
              <w:trPr>
                <w:trHeight w:hRule="exact" w:val="10800"/>
              </w:trPr>
              <w:tc>
                <w:tcPr>
                  <w:tcW w:w="3540" w:type="dxa"/>
                  <w:shd w:val="clear" w:color="auto" w:fill="97C83C" w:themeFill="accent2"/>
                  <w:vAlign w:val="center"/>
                </w:tcPr>
                <w:bookmarkStart w:id="0" w:name="_GoBack" w:colFirst="0" w:colLast="0"/>
                <w:p w14:paraId="660E280D" w14:textId="77777777" w:rsidR="00C76E2C" w:rsidRPr="00F109BF" w:rsidRDefault="00F109BF">
                  <w:pPr>
                    <w:pStyle w:val="Line"/>
                    <w:rPr>
                      <w:b/>
                    </w:rPr>
                  </w:pPr>
                  <w:r w:rsidRPr="00F109BF">
                    <w:rPr>
                      <w:b/>
                      <w:noProof/>
                      <w:lang w:eastAsia="en-US"/>
                    </w:rPr>
                    <mc:AlternateContent>
                      <mc:Choice Requires="wps">
                        <w:drawing>
                          <wp:anchor distT="45720" distB="45720" distL="114300" distR="114300" simplePos="0" relativeHeight="251668480" behindDoc="0" locked="0" layoutInCell="1" allowOverlap="1" wp14:anchorId="6AB128ED" wp14:editId="297C07CE">
                            <wp:simplePos x="0" y="0"/>
                            <wp:positionH relativeFrom="column">
                              <wp:posOffset>-182880</wp:posOffset>
                            </wp:positionH>
                            <wp:positionV relativeFrom="paragraph">
                              <wp:posOffset>-1145540</wp:posOffset>
                            </wp:positionV>
                            <wp:extent cx="2238375" cy="103060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30605"/>
                                    </a:xfrm>
                                    <a:prstGeom prst="rect">
                                      <a:avLst/>
                                    </a:prstGeom>
                                    <a:noFill/>
                                    <a:ln w="9525">
                                      <a:noFill/>
                                      <a:miter lim="800000"/>
                                      <a:headEnd/>
                                      <a:tailEnd/>
                                    </a:ln>
                                  </wps:spPr>
                                  <wps:txbx>
                                    <w:txbxContent>
                                      <w:p w14:paraId="50B99B0E" w14:textId="77777777" w:rsidR="00F109BF" w:rsidRPr="00F109BF" w:rsidRDefault="00F109BF" w:rsidP="00F109BF">
                                        <w:pPr>
                                          <w:jc w:val="center"/>
                                          <w:rPr>
                                            <w:rFonts w:asciiTheme="majorHAnsi" w:hAnsiTheme="majorHAnsi"/>
                                            <w:color w:val="FFFFFF" w:themeColor="background1"/>
                                            <w:sz w:val="28"/>
                                            <w:szCs w:val="28"/>
                                          </w:rPr>
                                        </w:pPr>
                                        <w:r w:rsidRPr="00F109BF">
                                          <w:rPr>
                                            <w:rFonts w:asciiTheme="majorHAnsi" w:hAnsiTheme="majorHAnsi"/>
                                            <w:color w:val="FFFFFF" w:themeColor="background1"/>
                                            <w:sz w:val="28"/>
                                            <w:szCs w:val="28"/>
                                          </w:rPr>
                                          <w:t>Location is the Westwood Bales Bus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AB128ED" id="_x0000_s1027" type="#_x0000_t202" style="position:absolute;left:0;text-align:left;margin-left:-14.4pt;margin-top:-90.2pt;width:176.25pt;height:81.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" filled="f" stroked="f">
                            <v:textbox>
                              <w:txbxContent>
                                <w:p w14:paraId="50B99B0E" w14:textId="77777777" w:rsidR="00F109BF" w:rsidRPr="00F109BF" w:rsidRDefault="00F109BF" w:rsidP="00F109BF">
                                  <w:pPr>
                                    <w:jc w:val="center"/>
                                    <w:rPr>
                                      <w:rFonts w:asciiTheme="majorHAnsi" w:hAnsiTheme="majorHAnsi"/>
                                      <w:color w:val="FFFFFF" w:themeColor="background1"/>
                                      <w:sz w:val="28"/>
                                      <w:szCs w:val="28"/>
                                    </w:rPr>
                                  </w:pPr>
                                  <w:r w:rsidRPr="00F109BF">
                                    <w:rPr>
                                      <w:rFonts w:asciiTheme="majorHAnsi" w:hAnsiTheme="majorHAnsi"/>
                                      <w:color w:val="FFFFFF" w:themeColor="background1"/>
                                      <w:sz w:val="28"/>
                                      <w:szCs w:val="28"/>
                                    </w:rPr>
                                    <w:t>Location is the Westwood Bales Bus Lane</w:t>
                                  </w:r>
                                </w:p>
                              </w:txbxContent>
                            </v:textbox>
                            <w10:wrap type="square"/>
                          </v:shape>
                        </w:pict>
                      </mc:Fallback>
                    </mc:AlternateContent>
                  </w:r>
                  <w:r w:rsidRPr="00F109BF">
                    <w:rPr>
                      <w:b/>
                    </w:rPr>
                    <w:t>Sa</w:t>
                  </w:r>
                </w:p>
                <w:p w14:paraId="48235922" w14:textId="153A30D1" w:rsidR="00C76E2C" w:rsidRPr="00F109BF" w:rsidRDefault="00904AC9" w:rsidP="00E76197">
                  <w:pPr>
                    <w:pStyle w:val="Heading2"/>
                    <w:rPr>
                      <w:b/>
                    </w:rPr>
                  </w:pPr>
                  <w:r w:rsidRPr="00F109BF">
                    <w:rPr>
                      <w:b/>
                    </w:rPr>
                    <w:t>Costume Contest!!</w:t>
                  </w:r>
                </w:p>
                <w:p w14:paraId="0F1F591A" w14:textId="77777777" w:rsidR="00C76E2C" w:rsidRPr="00F109BF" w:rsidRDefault="00C76E2C">
                  <w:pPr>
                    <w:pStyle w:val="Line"/>
                    <w:rPr>
                      <w:b/>
                    </w:rPr>
                  </w:pPr>
                </w:p>
                <w:p w14:paraId="40A9F590" w14:textId="77777777" w:rsidR="00C76E2C" w:rsidRPr="00F109BF" w:rsidRDefault="00904AC9">
                  <w:pPr>
                    <w:pStyle w:val="Heading2"/>
                    <w:rPr>
                      <w:b/>
                    </w:rPr>
                  </w:pPr>
                  <w:r w:rsidRPr="00F109BF">
                    <w:rPr>
                      <w:b/>
                    </w:rPr>
                    <w:t>All Kid finishers get a medal!</w:t>
                  </w:r>
                </w:p>
                <w:p w14:paraId="533E7B37" w14:textId="77777777" w:rsidR="00C76E2C" w:rsidRPr="00F109BF" w:rsidRDefault="00C76E2C">
                  <w:pPr>
                    <w:pStyle w:val="Line"/>
                    <w:rPr>
                      <w:b/>
                    </w:rPr>
                  </w:pPr>
                </w:p>
                <w:p w14:paraId="1F09C805" w14:textId="77777777" w:rsidR="00C76E2C" w:rsidRPr="00F109BF" w:rsidRDefault="00A55E55">
                  <w:pPr>
                    <w:pStyle w:val="Heading2"/>
                    <w:rPr>
                      <w:b/>
                    </w:rPr>
                  </w:pPr>
                  <w:r w:rsidRPr="00F109BF">
                    <w:rPr>
                      <w:b/>
                    </w:rPr>
                    <w:t>Cash Prizes to Top 3 finishers</w:t>
                  </w:r>
                </w:p>
                <w:p w14:paraId="554B35E4" w14:textId="77777777" w:rsidR="00C76E2C" w:rsidRPr="00F109BF" w:rsidRDefault="00C76E2C">
                  <w:pPr>
                    <w:pStyle w:val="Line"/>
                    <w:rPr>
                      <w:b/>
                    </w:rPr>
                  </w:pPr>
                </w:p>
                <w:p w14:paraId="415F5002" w14:textId="77777777" w:rsidR="00C76E2C" w:rsidRPr="00F109BF" w:rsidRDefault="00A55E55">
                  <w:pPr>
                    <w:pStyle w:val="Heading2"/>
                    <w:rPr>
                      <w:b/>
                    </w:rPr>
                  </w:pPr>
                  <w:r w:rsidRPr="00F109BF">
                    <w:rPr>
                      <w:b/>
                    </w:rPr>
                    <w:t>Get to meet you</w:t>
                  </w:r>
                  <w:r w:rsidR="00F109BF">
                    <w:rPr>
                      <w:b/>
                    </w:rPr>
                    <w:t>r</w:t>
                  </w:r>
                  <w:r w:rsidRPr="00F109BF">
                    <w:rPr>
                      <w:b/>
                    </w:rPr>
                    <w:t xml:space="preserve"> Mustang Basketball</w:t>
                  </w:r>
                  <w:r w:rsidR="00F109BF">
                    <w:rPr>
                      <w:b/>
                    </w:rPr>
                    <w:t xml:space="preserve"> Team</w:t>
                  </w:r>
                </w:p>
              </w:tc>
            </w:tr>
            <w:bookmarkEnd w:id="0"/>
            <w:tr w:rsidR="00C76E2C" w:rsidRPr="00F109BF" w14:paraId="428B6BEC" w14:textId="77777777" w:rsidTr="00A1729C">
              <w:trPr>
                <w:trHeight w:hRule="exact" w:val="144"/>
              </w:trPr>
              <w:tc>
                <w:tcPr>
                  <w:tcW w:w="3540" w:type="dxa"/>
                </w:tcPr>
                <w:p w14:paraId="439B940C" w14:textId="77777777" w:rsidR="00C76E2C" w:rsidRPr="00F109BF" w:rsidRDefault="00C76E2C">
                  <w:pPr>
                    <w:rPr>
                      <w:b/>
                    </w:rPr>
                  </w:pPr>
                </w:p>
              </w:tc>
            </w:tr>
            <w:tr w:rsidR="00C76E2C" w:rsidRPr="00F109BF" w14:paraId="44D2AFB7" w14:textId="77777777" w:rsidTr="00A1729C">
              <w:trPr>
                <w:trHeight w:hRule="exact" w:val="3456"/>
              </w:trPr>
              <w:tc>
                <w:tcPr>
                  <w:tcW w:w="3540" w:type="dxa"/>
                  <w:shd w:val="clear" w:color="auto" w:fill="BB850E" w:themeFill="accent3" w:themeFillShade="BF"/>
                  <w:vAlign w:val="center"/>
                </w:tcPr>
                <w:p w14:paraId="79B820AF" w14:textId="77777777" w:rsidR="00C76E2C" w:rsidRPr="00F109BF" w:rsidRDefault="00F109BF" w:rsidP="00A1729C">
                  <w:pPr>
                    <w:pStyle w:val="Heading3"/>
                    <w:jc w:val="left"/>
                    <w:rPr>
                      <w:b/>
                    </w:rPr>
                  </w:pPr>
                  <w:r>
                    <w:rPr>
                      <w:b/>
                    </w:rPr>
                    <w:t>Halloween Hustle</w:t>
                  </w:r>
                </w:p>
                <w:p w14:paraId="27CAE59E" w14:textId="77777777" w:rsidR="00C76E2C" w:rsidRPr="00F109BF" w:rsidRDefault="00E76197">
                  <w:pPr>
                    <w:pStyle w:val="ContactInfo"/>
                    <w:rPr>
                      <w:b/>
                    </w:rPr>
                  </w:pPr>
                  <w:sdt>
                    <w:sdtPr>
                      <w:rPr>
                        <w:rStyle w:val="Heading2Char"/>
                      </w:rPr>
                      <w:id w:val="857003158"/>
                      <w:placeholder>
                        <w:docPart w:val="BED426BB23B64C98A4D5B489E3CEC1AB"/>
                      </w:placeholder>
                      <w:text w:multiLine="1"/>
                    </w:sdtPr>
                    <w:sdtEndPr>
                      <w:rPr>
                        <w:rStyle w:val="Heading2Char"/>
                      </w:rPr>
                    </w:sdtEndPr>
                    <w:sdtContent>
                      <w:r w:rsidR="00F109BF" w:rsidRPr="00F109BF">
                        <w:rPr>
                          <w:rStyle w:val="Heading2Char"/>
                        </w:rPr>
                        <w:t>October 29,2016</w:t>
                      </w:r>
                      <w:r w:rsidR="00F109BF" w:rsidRPr="00F109BF">
                        <w:rPr>
                          <w:rStyle w:val="Heading2Char"/>
                        </w:rPr>
                        <w:br/>
                        <w:t>1k starts at 8am</w:t>
                      </w:r>
                      <w:r w:rsidR="00F109BF" w:rsidRPr="00F109BF">
                        <w:rPr>
                          <w:rStyle w:val="Heading2Char"/>
                        </w:rPr>
                        <w:br/>
                        <w:t>5k starts at 8:15</w:t>
                      </w:r>
                    </w:sdtContent>
                  </w:sdt>
                </w:p>
                <w:p w14:paraId="2DD7A49C" w14:textId="77777777" w:rsidR="00C76E2C" w:rsidRPr="00F109BF" w:rsidRDefault="00F109BF" w:rsidP="00A1729C">
                  <w:pPr>
                    <w:pStyle w:val="ContactInfo"/>
                    <w:rPr>
                      <w:b/>
                    </w:rPr>
                  </w:pPr>
                  <w:r>
                    <w:rPr>
                      <w:b/>
                    </w:rPr>
                    <w:t xml:space="preserve">T-shirt Pick up </w:t>
                  </w:r>
                  <w:r w:rsidR="00A1729C">
                    <w:rPr>
                      <w:b/>
                    </w:rPr>
                    <w:t xml:space="preserve">on race day starts at 7am or if a student of Westwood Bales will be sent </w:t>
                  </w:r>
                  <w:proofErr w:type="gramStart"/>
                  <w:r w:rsidR="00A1729C">
                    <w:rPr>
                      <w:b/>
                    </w:rPr>
                    <w:t>home  prior</w:t>
                  </w:r>
                  <w:proofErr w:type="gramEnd"/>
                  <w:r w:rsidR="00A1729C">
                    <w:rPr>
                      <w:b/>
                    </w:rPr>
                    <w:t xml:space="preserve"> to Race day</w:t>
                  </w:r>
                </w:p>
              </w:tc>
            </w:tr>
          </w:tbl>
          <w:p w14:paraId="61ABDE6A" w14:textId="77777777" w:rsidR="00C76E2C" w:rsidRPr="00F109BF" w:rsidRDefault="00C76E2C">
            <w:pPr>
              <w:rPr>
                <w:b/>
              </w:rPr>
            </w:pPr>
          </w:p>
        </w:tc>
      </w:tr>
    </w:tbl>
    <w:p w14:paraId="6E15D8D2" w14:textId="77777777" w:rsidR="00C76E2C" w:rsidRDefault="00A1729C">
      <w:pPr>
        <w:pStyle w:val="NoSpacing"/>
      </w:pPr>
      <w:r>
        <w:rPr>
          <w:noProof/>
          <w:lang w:eastAsia="en-US"/>
        </w:rPr>
        <mc:AlternateContent>
          <mc:Choice Requires="wps">
            <w:drawing>
              <wp:anchor distT="45720" distB="45720" distL="114300" distR="114300" simplePos="0" relativeHeight="251666432" behindDoc="1" locked="0" layoutInCell="1" allowOverlap="1" wp14:anchorId="57B45664" wp14:editId="3C63239A">
                <wp:simplePos x="0" y="0"/>
                <wp:positionH relativeFrom="page">
                  <wp:align>left</wp:align>
                </wp:positionH>
                <wp:positionV relativeFrom="margin">
                  <wp:posOffset>8010525</wp:posOffset>
                </wp:positionV>
                <wp:extent cx="1209675" cy="1438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38275"/>
                        </a:xfrm>
                        <a:prstGeom prst="rect">
                          <a:avLst/>
                        </a:prstGeom>
                        <a:noFill/>
                        <a:ln w="9525">
                          <a:noFill/>
                          <a:miter lim="800000"/>
                          <a:headEnd/>
                          <a:tailEnd/>
                        </a:ln>
                      </wps:spPr>
                      <wps:txbx>
                        <w:txbxContent>
                          <w:p w14:paraId="586FDC55" w14:textId="77777777" w:rsidR="004C4E40" w:rsidRPr="003A7BC5" w:rsidRDefault="004C4E40" w:rsidP="003A7BC5">
                            <w:pPr>
                              <w:pStyle w:val="Heading1"/>
                              <w:jc w:val="center"/>
                              <w:rPr>
                                <w:color w:val="71972B" w:themeColor="accent2" w:themeShade="BF"/>
                                <w:sz w:val="32"/>
                                <w:szCs w:val="32"/>
                              </w:rPr>
                            </w:pPr>
                            <w:r w:rsidRPr="003A7BC5">
                              <w:rPr>
                                <w:color w:val="71972B" w:themeColor="accent2" w:themeShade="BF"/>
                                <w:sz w:val="32"/>
                                <w:szCs w:val="32"/>
                              </w:rPr>
                              <w:t xml:space="preserve">Thank </w:t>
                            </w:r>
                            <w:r w:rsidRPr="003A7BC5">
                              <w:rPr>
                                <w:color w:val="71972B" w:themeColor="accent2" w:themeShade="BF"/>
                              </w:rPr>
                              <w:t>you</w:t>
                            </w:r>
                            <w:r w:rsidRPr="003A7BC5">
                              <w:rPr>
                                <w:color w:val="71972B" w:themeColor="accent2" w:themeShade="BF"/>
                                <w:sz w:val="32"/>
                                <w:szCs w:val="32"/>
                              </w:rPr>
                              <w:t xml:space="preserve"> to </w:t>
                            </w:r>
                            <w:proofErr w:type="gramStart"/>
                            <w:r w:rsidRPr="003A7BC5">
                              <w:rPr>
                                <w:color w:val="71972B" w:themeColor="accent2" w:themeShade="BF"/>
                                <w:sz w:val="32"/>
                                <w:szCs w:val="32"/>
                              </w:rPr>
                              <w:t>Our</w:t>
                            </w:r>
                            <w:proofErr w:type="gramEnd"/>
                          </w:p>
                          <w:p w14:paraId="56649779" w14:textId="77777777" w:rsidR="004C4E40" w:rsidRPr="003A7BC5" w:rsidRDefault="004C4E40" w:rsidP="003A7BC5">
                            <w:pPr>
                              <w:pStyle w:val="Heading1"/>
                              <w:jc w:val="center"/>
                              <w:rPr>
                                <w:color w:val="71972B" w:themeColor="accent2" w:themeShade="BF"/>
                                <w:sz w:val="32"/>
                                <w:szCs w:val="32"/>
                              </w:rPr>
                            </w:pPr>
                            <w:r w:rsidRPr="003A7BC5">
                              <w:rPr>
                                <w:color w:val="71972B" w:themeColor="accent2" w:themeShade="BF"/>
                                <w:sz w:val="32"/>
                                <w:szCs w:val="32"/>
                              </w:rPr>
                              <w:t>Sponsors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B45664" id="_x0000_s1028" type="#_x0000_t202" style="position:absolute;margin-left:0;margin-top:630.75pt;width:95.25pt;height:113.25pt;z-index:-251650048;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" filled="f" stroked="f">
                <v:textbox>
                  <w:txbxContent>
                    <w:p w14:paraId="586FDC55" w14:textId="77777777" w:rsidR="004C4E40" w:rsidRPr="003A7BC5" w:rsidRDefault="004C4E40" w:rsidP="003A7BC5">
                      <w:pPr>
                        <w:pStyle w:val="Heading1"/>
                        <w:jc w:val="center"/>
                        <w:rPr>
                          <w:color w:val="71972B" w:themeColor="accent2" w:themeShade="BF"/>
                          <w:sz w:val="32"/>
                          <w:szCs w:val="32"/>
                        </w:rPr>
                      </w:pPr>
                      <w:r w:rsidRPr="003A7BC5">
                        <w:rPr>
                          <w:color w:val="71972B" w:themeColor="accent2" w:themeShade="BF"/>
                          <w:sz w:val="32"/>
                          <w:szCs w:val="32"/>
                        </w:rPr>
                        <w:t xml:space="preserve">Thank </w:t>
                      </w:r>
                      <w:r w:rsidRPr="003A7BC5">
                        <w:rPr>
                          <w:color w:val="71972B" w:themeColor="accent2" w:themeShade="BF"/>
                        </w:rPr>
                        <w:t>you</w:t>
                      </w:r>
                      <w:r w:rsidRPr="003A7BC5">
                        <w:rPr>
                          <w:color w:val="71972B" w:themeColor="accent2" w:themeShade="BF"/>
                          <w:sz w:val="32"/>
                          <w:szCs w:val="32"/>
                        </w:rPr>
                        <w:t xml:space="preserve"> to </w:t>
                      </w:r>
                      <w:proofErr w:type="gramStart"/>
                      <w:r w:rsidRPr="003A7BC5">
                        <w:rPr>
                          <w:color w:val="71972B" w:themeColor="accent2" w:themeShade="BF"/>
                          <w:sz w:val="32"/>
                          <w:szCs w:val="32"/>
                        </w:rPr>
                        <w:t>Our</w:t>
                      </w:r>
                      <w:proofErr w:type="gramEnd"/>
                    </w:p>
                    <w:p w14:paraId="56649779" w14:textId="77777777" w:rsidR="004C4E40" w:rsidRPr="003A7BC5" w:rsidRDefault="004C4E40" w:rsidP="003A7BC5">
                      <w:pPr>
                        <w:pStyle w:val="Heading1"/>
                        <w:jc w:val="center"/>
                        <w:rPr>
                          <w:color w:val="71972B" w:themeColor="accent2" w:themeShade="BF"/>
                          <w:sz w:val="32"/>
                          <w:szCs w:val="32"/>
                        </w:rPr>
                      </w:pPr>
                      <w:r w:rsidRPr="003A7BC5">
                        <w:rPr>
                          <w:color w:val="71972B" w:themeColor="accent2" w:themeShade="BF"/>
                          <w:sz w:val="32"/>
                          <w:szCs w:val="32"/>
                        </w:rPr>
                        <w:t>Sponsors</w:t>
                      </w:r>
                    </w:p>
                  </w:txbxContent>
                </v:textbox>
                <w10:wrap anchorx="page" anchory="margin"/>
              </v:shape>
            </w:pict>
          </mc:Fallback>
        </mc:AlternateContent>
      </w:r>
      <w:r w:rsidR="001A6FC5">
        <w:rPr>
          <w:noProof/>
          <w:lang w:eastAsia="en-US"/>
        </w:rPr>
        <mc:AlternateContent>
          <mc:Choice Requires="wps">
            <w:drawing>
              <wp:anchor distT="45720" distB="45720" distL="114300" distR="114300" simplePos="0" relativeHeight="251664384" behindDoc="1" locked="0" layoutInCell="1" allowOverlap="1" wp14:anchorId="0724B7C8" wp14:editId="26AB276F">
                <wp:simplePos x="0" y="0"/>
                <wp:positionH relativeFrom="column">
                  <wp:posOffset>2989580</wp:posOffset>
                </wp:positionH>
                <wp:positionV relativeFrom="paragraph">
                  <wp:posOffset>-318135</wp:posOffset>
                </wp:positionV>
                <wp:extent cx="3037205" cy="75819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758190"/>
                        </a:xfrm>
                        <a:prstGeom prst="rect">
                          <a:avLst/>
                        </a:prstGeom>
                        <a:noFill/>
                        <a:ln w="9525">
                          <a:noFill/>
                          <a:miter lim="800000"/>
                          <a:headEnd/>
                          <a:tailEnd/>
                        </a:ln>
                      </wps:spPr>
                      <wps:txbx>
                        <w:txbxContent>
                          <w:p w14:paraId="136E9CFC" w14:textId="77777777" w:rsidR="005A6491" w:rsidRDefault="005A6491" w:rsidP="001A6FC5">
                            <w:pPr>
                              <w:pStyle w:val="Heading1"/>
                            </w:pPr>
                            <w:r>
                              <w:t xml:space="preserve">Dana Stanfield </w:t>
                            </w:r>
                          </w:p>
                          <w:p w14:paraId="158921D4" w14:textId="77777777" w:rsidR="005A6491" w:rsidRDefault="005A6491" w:rsidP="001A6FC5">
                            <w:pPr>
                              <w:pStyle w:val="Heading1"/>
                            </w:pPr>
                            <w:r>
                              <w:t>(832)425-2965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724B7C8" id="_x0000_s1029" type="#_x0000_t202" style="position:absolute;margin-left:235.4pt;margin-top:-25.05pt;width:239.15pt;height:110.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" filled="f" stroked="f">
                <v:textbox style="mso-fit-shape-to-text:t">
                  <w:txbxContent>
                    <w:p w14:paraId="136E9CFC" w14:textId="77777777" w:rsidR="005A6491" w:rsidRDefault="005A6491" w:rsidP="001A6FC5">
                      <w:pPr>
                        <w:pStyle w:val="Heading1"/>
                      </w:pPr>
                      <w:r>
                        <w:t xml:space="preserve">Dana Stanfield </w:t>
                      </w:r>
                    </w:p>
                    <w:p w14:paraId="158921D4" w14:textId="77777777" w:rsidR="005A6491" w:rsidRDefault="005A6491" w:rsidP="001A6FC5">
                      <w:pPr>
                        <w:pStyle w:val="Heading1"/>
                      </w:pPr>
                      <w:r>
                        <w:t>(832)425-2965</w:t>
                      </w:r>
                    </w:p>
                  </w:txbxContent>
                </v:textbox>
              </v:shape>
            </w:pict>
          </mc:Fallback>
        </mc:AlternateContent>
      </w:r>
    </w:p>
    <w:sectPr w:rsidR="00C76E2C" w:rsidSect="00A1729C">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Arial Black">
    <w:panose1 w:val="020B0A040201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26F73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2FF"/>
    <w:rsid w:val="001A6FC5"/>
    <w:rsid w:val="003A7BC5"/>
    <w:rsid w:val="004C4E40"/>
    <w:rsid w:val="005A6491"/>
    <w:rsid w:val="00793FB3"/>
    <w:rsid w:val="00904AC9"/>
    <w:rsid w:val="009F1E16"/>
    <w:rsid w:val="00A1729C"/>
    <w:rsid w:val="00A2454B"/>
    <w:rsid w:val="00A55E55"/>
    <w:rsid w:val="00C76E2C"/>
    <w:rsid w:val="00E76197"/>
    <w:rsid w:val="00F109BF"/>
    <w:rsid w:val="00FA32FF"/>
    <w:rsid w:val="00FE6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7B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333333" w:themeColor="text2"/>
        <w:sz w:val="24"/>
        <w:szCs w:val="24"/>
        <w:lang w:val="en-US" w:eastAsia="ja-JP" w:bidi="ar-SA"/>
      </w:rPr>
    </w:rPrDefault>
    <w:pPrDefault>
      <w:pPr>
        <w:spacing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Caption">
    <w:name w:val="caption"/>
    <w:basedOn w:val="Normal"/>
    <w:next w:val="Normal"/>
    <w:uiPriority w:val="35"/>
    <w:semiHidden/>
    <w:unhideWhenUsed/>
    <w:qFormat/>
    <w:rsid w:val="00A2454B"/>
    <w:pPr>
      <w:spacing w:after="200" w:line="240" w:lineRule="auto"/>
    </w:pPr>
    <w:rPr>
      <w:i/>
      <w:iCs/>
      <w:sz w:val="18"/>
      <w:szCs w:val="18"/>
    </w:rPr>
  </w:style>
  <w:style w:type="character" w:customStyle="1" w:styleId="NoSpacingChar">
    <w:name w:val="No Spacing Char"/>
    <w:basedOn w:val="DefaultParagraphFont"/>
    <w:link w:val="NoSpacing"/>
    <w:uiPriority w:val="1"/>
    <w:rsid w:val="004C4E40"/>
  </w:style>
  <w:style w:type="paragraph" w:styleId="ListBullet">
    <w:name w:val="List Bullet"/>
    <w:basedOn w:val="Normal"/>
    <w:uiPriority w:val="99"/>
    <w:unhideWhenUsed/>
    <w:rsid w:val="009F1E16"/>
    <w:pPr>
      <w:numPr>
        <w:numId w:val="1"/>
      </w:numPr>
      <w:contextualSpacing/>
    </w:pPr>
  </w:style>
  <w:style w:type="character" w:styleId="Hyperlink">
    <w:name w:val="Hyperlink"/>
    <w:basedOn w:val="DefaultParagraphFont"/>
    <w:uiPriority w:val="99"/>
    <w:unhideWhenUsed/>
    <w:rsid w:val="00A55E55"/>
    <w:rPr>
      <w:color w:val="24A5C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333333" w:themeColor="text2"/>
        <w:sz w:val="24"/>
        <w:szCs w:val="24"/>
        <w:lang w:val="en-US" w:eastAsia="ja-JP" w:bidi="ar-SA"/>
      </w:rPr>
    </w:rPrDefault>
    <w:pPrDefault>
      <w:pPr>
        <w:spacing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pPr>
      <w:spacing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Caption">
    <w:name w:val="caption"/>
    <w:basedOn w:val="Normal"/>
    <w:next w:val="Normal"/>
    <w:uiPriority w:val="35"/>
    <w:semiHidden/>
    <w:unhideWhenUsed/>
    <w:qFormat/>
    <w:rsid w:val="00A2454B"/>
    <w:pPr>
      <w:spacing w:after="200" w:line="240" w:lineRule="auto"/>
    </w:pPr>
    <w:rPr>
      <w:i/>
      <w:iCs/>
      <w:sz w:val="18"/>
      <w:szCs w:val="18"/>
    </w:rPr>
  </w:style>
  <w:style w:type="character" w:customStyle="1" w:styleId="NoSpacingChar">
    <w:name w:val="No Spacing Char"/>
    <w:basedOn w:val="DefaultParagraphFont"/>
    <w:link w:val="NoSpacing"/>
    <w:uiPriority w:val="1"/>
    <w:rsid w:val="004C4E40"/>
  </w:style>
  <w:style w:type="paragraph" w:styleId="ListBullet">
    <w:name w:val="List Bullet"/>
    <w:basedOn w:val="Normal"/>
    <w:uiPriority w:val="99"/>
    <w:unhideWhenUsed/>
    <w:rsid w:val="009F1E16"/>
    <w:pPr>
      <w:numPr>
        <w:numId w:val="1"/>
      </w:numPr>
      <w:contextualSpacing/>
    </w:pPr>
  </w:style>
  <w:style w:type="character" w:styleId="Hyperlink">
    <w:name w:val="Hyperlink"/>
    <w:basedOn w:val="DefaultParagraphFont"/>
    <w:uiPriority w:val="99"/>
    <w:unhideWhenUsed/>
    <w:rsid w:val="00A55E55"/>
    <w:rPr>
      <w:color w:val="24A5C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g"/><Relationship Id="rId9" Type="http://schemas.openxmlformats.org/officeDocument/2006/relationships/hyperlink" Target="mailto:mjlivesay@yahoo.com" TargetMode="External"/><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ed\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D426BB23B64C98A4D5B489E3CEC1AB"/>
        <w:category>
          <w:name w:val="General"/>
          <w:gallery w:val="placeholder"/>
        </w:category>
        <w:types>
          <w:type w:val="bbPlcHdr"/>
        </w:types>
        <w:behaviors>
          <w:behavior w:val="content"/>
        </w:behaviors>
        <w:guid w:val="{9E8BE047-D305-48E8-AB3A-01A202E29F68}"/>
      </w:docPartPr>
      <w:docPartBody>
        <w:p w:rsidR="0093396F" w:rsidRDefault="0093396F">
          <w:pPr>
            <w:pStyle w:val="BED426BB23B64C98A4D5B489E3CEC1AB"/>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Arial Black">
    <w:panose1 w:val="020B0A040201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6F"/>
    <w:rsid w:val="00933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4A9BAB4F84D77AE09638383FAA2C4">
    <w:name w:val="4334A9BAB4F84D77AE09638383FAA2C4"/>
  </w:style>
  <w:style w:type="paragraph" w:customStyle="1" w:styleId="EA1194D91E0C4679A591A62B6FD3C9B6">
    <w:name w:val="EA1194D91E0C4679A591A62B6FD3C9B6"/>
  </w:style>
  <w:style w:type="paragraph" w:customStyle="1" w:styleId="348D96293C5B4A13A98AE188F740FAE3">
    <w:name w:val="348D96293C5B4A13A98AE188F740FAE3"/>
  </w:style>
  <w:style w:type="paragraph" w:customStyle="1" w:styleId="6557C9A0C3C34504B7FDE50F06B84CFD">
    <w:name w:val="6557C9A0C3C34504B7FDE50F06B84CFD"/>
  </w:style>
  <w:style w:type="paragraph" w:customStyle="1" w:styleId="62343D222B474FC885D4C7FADDF067A1">
    <w:name w:val="62343D222B474FC885D4C7FADDF067A1"/>
  </w:style>
  <w:style w:type="paragraph" w:customStyle="1" w:styleId="0B1E0FCE56F445E6AB4CD8E14C07A5B5">
    <w:name w:val="0B1E0FCE56F445E6AB4CD8E14C07A5B5"/>
  </w:style>
  <w:style w:type="paragraph" w:customStyle="1" w:styleId="6C2BB4A66DB74AE4B8E9D756923FB161">
    <w:name w:val="6C2BB4A66DB74AE4B8E9D756923FB161"/>
  </w:style>
  <w:style w:type="paragraph" w:customStyle="1" w:styleId="06ABE029789A4350AC5BD6BE56F09447">
    <w:name w:val="06ABE029789A4350AC5BD6BE56F09447"/>
  </w:style>
  <w:style w:type="paragraph" w:customStyle="1" w:styleId="21F3C314A5554F3EA522FBEDA4A532AD">
    <w:name w:val="21F3C314A5554F3EA522FBEDA4A532AD"/>
  </w:style>
  <w:style w:type="paragraph" w:customStyle="1" w:styleId="CEB8E4073A0D40288831A3EF287B0DBB">
    <w:name w:val="CEB8E4073A0D40288831A3EF287B0DBB"/>
  </w:style>
  <w:style w:type="paragraph" w:customStyle="1" w:styleId="BED426BB23B64C98A4D5B489E3CEC1AB">
    <w:name w:val="BED426BB23B64C98A4D5B489E3CEC1AB"/>
  </w:style>
  <w:style w:type="paragraph" w:customStyle="1" w:styleId="4166BE67179F43CE8FF2B989245D3113">
    <w:name w:val="4166BE67179F43CE8FF2B989245D3113"/>
  </w:style>
  <w:style w:type="paragraph" w:customStyle="1" w:styleId="20232C41B44E466B9DFAA23258879832">
    <w:name w:val="20232C41B44E466B9DFAA2325887983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4A9BAB4F84D77AE09638383FAA2C4">
    <w:name w:val="4334A9BAB4F84D77AE09638383FAA2C4"/>
  </w:style>
  <w:style w:type="paragraph" w:customStyle="1" w:styleId="EA1194D91E0C4679A591A62B6FD3C9B6">
    <w:name w:val="EA1194D91E0C4679A591A62B6FD3C9B6"/>
  </w:style>
  <w:style w:type="paragraph" w:customStyle="1" w:styleId="348D96293C5B4A13A98AE188F740FAE3">
    <w:name w:val="348D96293C5B4A13A98AE188F740FAE3"/>
  </w:style>
  <w:style w:type="paragraph" w:customStyle="1" w:styleId="6557C9A0C3C34504B7FDE50F06B84CFD">
    <w:name w:val="6557C9A0C3C34504B7FDE50F06B84CFD"/>
  </w:style>
  <w:style w:type="paragraph" w:customStyle="1" w:styleId="62343D222B474FC885D4C7FADDF067A1">
    <w:name w:val="62343D222B474FC885D4C7FADDF067A1"/>
  </w:style>
  <w:style w:type="paragraph" w:customStyle="1" w:styleId="0B1E0FCE56F445E6AB4CD8E14C07A5B5">
    <w:name w:val="0B1E0FCE56F445E6AB4CD8E14C07A5B5"/>
  </w:style>
  <w:style w:type="paragraph" w:customStyle="1" w:styleId="6C2BB4A66DB74AE4B8E9D756923FB161">
    <w:name w:val="6C2BB4A66DB74AE4B8E9D756923FB161"/>
  </w:style>
  <w:style w:type="paragraph" w:customStyle="1" w:styleId="06ABE029789A4350AC5BD6BE56F09447">
    <w:name w:val="06ABE029789A4350AC5BD6BE56F09447"/>
  </w:style>
  <w:style w:type="paragraph" w:customStyle="1" w:styleId="21F3C314A5554F3EA522FBEDA4A532AD">
    <w:name w:val="21F3C314A5554F3EA522FBEDA4A532AD"/>
  </w:style>
  <w:style w:type="paragraph" w:customStyle="1" w:styleId="CEB8E4073A0D40288831A3EF287B0DBB">
    <w:name w:val="CEB8E4073A0D40288831A3EF287B0DBB"/>
  </w:style>
  <w:style w:type="paragraph" w:customStyle="1" w:styleId="BED426BB23B64C98A4D5B489E3CEC1AB">
    <w:name w:val="BED426BB23B64C98A4D5B489E3CEC1AB"/>
  </w:style>
  <w:style w:type="paragraph" w:customStyle="1" w:styleId="4166BE67179F43CE8FF2B989245D3113">
    <w:name w:val="4166BE67179F43CE8FF2B989245D3113"/>
  </w:style>
  <w:style w:type="paragraph" w:customStyle="1" w:styleId="20232C41B44E466B9DFAA23258879832">
    <w:name w:val="20232C41B44E466B9DFAA232588798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E3C044CF-B08A-AF48-9BC0-D1B4DE8B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\Users\Jared\AppData\Roaming\Microsoft\Templates\Seasonal event flyer.dotx</Template>
  <TotalTime>151</TotalTime>
  <Pages>1</Pages>
  <Words>289</Words>
  <Characters>1649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Livesay</dc:creator>
  <cp:keywords/>
  <dc:description/>
  <cp:lastModifiedBy>Lee  Whitlock</cp:lastModifiedBy>
  <cp:revision>2</cp:revision>
  <cp:lastPrinted>2016-09-11T21:21:00Z</cp:lastPrinted>
  <dcterms:created xsi:type="dcterms:W3CDTF">2016-09-11T18:49:00Z</dcterms:created>
  <dcterms:modified xsi:type="dcterms:W3CDTF">2016-10-05T14:24:00Z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